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72"/>
        <w:gridCol w:w="653"/>
        <w:gridCol w:w="427"/>
        <w:gridCol w:w="2518"/>
        <w:gridCol w:w="539"/>
        <w:gridCol w:w="1529"/>
        <w:gridCol w:w="2881"/>
      </w:tblGrid>
      <w:tr w:rsidR="00C9238F" w:rsidRPr="00C9238F" w14:paraId="016E0970" w14:textId="77777777" w:rsidTr="00576892">
        <w:sdt>
          <w:sdtPr>
            <w:id w:val="1621259925"/>
            <w:placeholder>
              <w:docPart w:val="6D9005FE0E5D42A385952A712B6C41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69907E30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745F25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6FAC800" w14:textId="77777777" w:rsidTr="00576892">
        <w:sdt>
          <w:sdtPr>
            <w:id w:val="-1470592894"/>
            <w:placeholder>
              <w:docPart w:val="632D009357394A25AC2B3B13901836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756CB266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04F368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DF4B3C0" w14:textId="77777777" w:rsidTr="00576892">
        <w:sdt>
          <w:sdtPr>
            <w:id w:val="572943512"/>
            <w:placeholder>
              <w:docPart w:val="2FCAA2D363364CFD9DB4F95D97B139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3DD7A56E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4F2495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E19319C" w14:textId="77777777" w:rsidTr="00576892">
        <w:sdt>
          <w:sdtPr>
            <w:id w:val="-521243642"/>
            <w:placeholder>
              <w:docPart w:val="05FA644C338142D1ADBE64C9CEBAC8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1FA08D1E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D526C7F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55D59E75" w14:textId="77777777" w:rsidTr="00576892">
        <w:sdt>
          <w:sdtPr>
            <w:id w:val="83577009"/>
            <w:placeholder>
              <w:docPart w:val="E3735EAD110640218D4E67DDE7A267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7790EFAE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0E47E764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B53C0ACDAE414CE4BF6D21AEDCA8B6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7784A07F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360E18AE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6FC70B15" w14:textId="77777777" w:rsidTr="00576892">
        <w:sdt>
          <w:sdtPr>
            <w:id w:val="-965116832"/>
            <w:placeholder>
              <w:docPart w:val="5272D367D04E4CBB8358E094F13887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7F2CC0C6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2EC56B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053981C" w14:textId="77777777" w:rsidTr="00576892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20120C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393F5DF" w14:textId="77777777" w:rsidTr="00576892">
        <w:sdt>
          <w:sdtPr>
            <w:id w:val="71858239"/>
            <w:placeholder>
              <w:docPart w:val="04E28AF242EF457FBE4F694144B720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56" w:type="pct"/>
                <w:gridSpan w:val="5"/>
                <w:vAlign w:val="bottom"/>
              </w:tcPr>
              <w:p w14:paraId="61FF42E3" w14:textId="77777777"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18B5DAB4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3C8B6B9D" w14:textId="77777777" w:rsidTr="00576892">
        <w:trPr>
          <w:trHeight w:val="576"/>
        </w:trPr>
        <w:sdt>
          <w:sdtPr>
            <w:id w:val="-1529327273"/>
            <w:placeholder>
              <w:docPart w:val="6134CD4D75D74C80A198A75EA709BF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vAlign w:val="bottom"/>
              </w:tcPr>
              <w:p w14:paraId="2E4C349E" w14:textId="77777777"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14:paraId="40728CCE" w14:textId="77777777" w:rsidTr="00576892">
        <w:tc>
          <w:tcPr>
            <w:tcW w:w="783" w:type="pct"/>
            <w:gridSpan w:val="3"/>
            <w:vAlign w:val="bottom"/>
          </w:tcPr>
          <w:p w14:paraId="4BAC342F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bottom w:val="single" w:sz="4" w:space="0" w:color="auto"/>
            </w:tcBorders>
            <w:vAlign w:val="bottom"/>
          </w:tcPr>
          <w:p w14:paraId="285ADA39" w14:textId="1D60503D" w:rsidR="00C9238F" w:rsidRPr="00C9238F" w:rsidRDefault="00BC1B05" w:rsidP="00576892">
            <w:pPr>
              <w:spacing w:before="120"/>
            </w:pPr>
            <w:r>
              <w:t>Foundation Sponsorship</w:t>
            </w:r>
          </w:p>
        </w:tc>
      </w:tr>
      <w:tr w:rsidR="00C9238F" w:rsidRPr="00C9238F" w14:paraId="16AAD1FA" w14:textId="77777777" w:rsidTr="00576892">
        <w:tc>
          <w:tcPr>
            <w:tcW w:w="783" w:type="pct"/>
            <w:gridSpan w:val="3"/>
            <w:vAlign w:val="bottom"/>
          </w:tcPr>
          <w:p w14:paraId="05909B59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A45703" w14:textId="5ED9523A" w:rsidR="00C9238F" w:rsidRPr="00C9238F" w:rsidRDefault="00BC1B05" w:rsidP="00576892">
            <w:pPr>
              <w:spacing w:before="120"/>
            </w:pPr>
            <w:r>
              <w:t>Bi-Annual Benefit Softball Tournaments with and for special needs</w:t>
            </w:r>
          </w:p>
        </w:tc>
      </w:tr>
      <w:tr w:rsidR="00C9238F" w:rsidRPr="00C9238F" w14:paraId="5787E7D6" w14:textId="77777777" w:rsidTr="00576892">
        <w:tc>
          <w:tcPr>
            <w:tcW w:w="783" w:type="pct"/>
            <w:gridSpan w:val="3"/>
            <w:vAlign w:val="bottom"/>
          </w:tcPr>
          <w:p w14:paraId="32462D07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3A2AC7" w14:textId="37B5DE18" w:rsidR="00C9238F" w:rsidRPr="00C9238F" w:rsidRDefault="00BC1B05" w:rsidP="00576892">
            <w:pPr>
              <w:spacing w:before="120"/>
            </w:pPr>
            <w:r>
              <w:t xml:space="preserve">The </w:t>
            </w:r>
            <w:proofErr w:type="spellStart"/>
            <w:r>
              <w:t>AUsome</w:t>
            </w:r>
            <w:proofErr w:type="spellEnd"/>
            <w:r>
              <w:t xml:space="preserve"> Allen Accessible Playground</w:t>
            </w:r>
          </w:p>
        </w:tc>
      </w:tr>
      <w:tr w:rsidR="00C9238F" w:rsidRPr="00C9238F" w14:paraId="06DB213C" w14:textId="77777777" w:rsidTr="00576892">
        <w:tc>
          <w:tcPr>
            <w:tcW w:w="783" w:type="pct"/>
            <w:gridSpan w:val="3"/>
            <w:vAlign w:val="bottom"/>
          </w:tcPr>
          <w:p w14:paraId="13D5EAE4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A0E0C2" w14:textId="2FD59274" w:rsidR="00BC1B05" w:rsidRPr="00C9238F" w:rsidRDefault="00BC1B05" w:rsidP="00576892">
            <w:pPr>
              <w:spacing w:before="120"/>
            </w:pPr>
            <w:r>
              <w:t>Sponsor sending a Special needs hero to summer camp</w:t>
            </w:r>
          </w:p>
        </w:tc>
      </w:tr>
      <w:tr w:rsidR="00BC1B05" w:rsidRPr="00C9238F" w14:paraId="62DBB734" w14:textId="77777777" w:rsidTr="00524BCE">
        <w:tc>
          <w:tcPr>
            <w:tcW w:w="783" w:type="pct"/>
            <w:gridSpan w:val="3"/>
            <w:vAlign w:val="bottom"/>
          </w:tcPr>
          <w:p w14:paraId="3560AEF2" w14:textId="77777777" w:rsidR="00BC1B05" w:rsidRPr="00C9238F" w:rsidRDefault="00BC1B05" w:rsidP="00524BCE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245B9F" w14:textId="2865A5DC" w:rsidR="00BC1B05" w:rsidRPr="00C9238F" w:rsidRDefault="00BC1B05" w:rsidP="00524BCE">
            <w:pPr>
              <w:spacing w:before="120"/>
            </w:pPr>
            <w:r>
              <w:t xml:space="preserve">Sponsor A puzzle piece for a loved one at the playground </w:t>
            </w:r>
          </w:p>
        </w:tc>
      </w:tr>
      <w:tr w:rsidR="00C9238F" w:rsidRPr="00C9238F" w14:paraId="6B7BCCFB" w14:textId="77777777" w:rsidTr="00BC1B05">
        <w:trPr>
          <w:trHeight w:val="647"/>
        </w:trPr>
        <w:tc>
          <w:tcPr>
            <w:tcW w:w="5000" w:type="pct"/>
            <w:gridSpan w:val="8"/>
            <w:vAlign w:val="bottom"/>
          </w:tcPr>
          <w:sdt>
            <w:sdtPr>
              <w:id w:val="-134880091"/>
              <w:placeholder>
                <w:docPart w:val="D22E5E9D06364DCE87CAF146898281BD"/>
              </w:placeholder>
              <w:temporary/>
              <w:showingPlcHdr/>
              <w15:appearance w15:val="hidden"/>
            </w:sdtPr>
            <w:sdtEndPr/>
            <w:sdtContent>
              <w:p w14:paraId="23115879" w14:textId="11945E98"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sdtContent>
          </w:sdt>
        </w:tc>
      </w:tr>
      <w:tr w:rsidR="00C9238F" w:rsidRPr="00BC1B05" w14:paraId="1ACA158E" w14:textId="77777777" w:rsidTr="00576892">
        <w:tc>
          <w:tcPr>
            <w:tcW w:w="434" w:type="pct"/>
            <w:gridSpan w:val="2"/>
            <w:vAlign w:val="bottom"/>
          </w:tcPr>
          <w:p w14:paraId="0773ADC7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6"/>
            <w:tcBorders>
              <w:bottom w:val="single" w:sz="4" w:space="0" w:color="auto"/>
            </w:tcBorders>
            <w:vAlign w:val="bottom"/>
          </w:tcPr>
          <w:p w14:paraId="0B7FB459" w14:textId="77777777" w:rsidR="00C9238F" w:rsidRPr="00BC1B05" w:rsidRDefault="00BC1B05" w:rsidP="00576892">
            <w:pPr>
              <w:spacing w:before="120"/>
              <w:rPr>
                <w:u w:val="single"/>
              </w:rPr>
            </w:pPr>
            <w:r w:rsidRPr="00BC1B05">
              <w:rPr>
                <w:u w:val="single"/>
              </w:rPr>
              <w:t xml:space="preserve">The </w:t>
            </w:r>
            <w:proofErr w:type="spellStart"/>
            <w:r w:rsidRPr="00BC1B05">
              <w:rPr>
                <w:u w:val="single"/>
              </w:rPr>
              <w:t>Ausome</w:t>
            </w:r>
            <w:proofErr w:type="spellEnd"/>
            <w:r w:rsidRPr="00BC1B05">
              <w:rPr>
                <w:u w:val="single"/>
              </w:rPr>
              <w:t xml:space="preserve"> Allen Foundation Inc </w:t>
            </w:r>
          </w:p>
          <w:p w14:paraId="7BDE50AE" w14:textId="2B875B07" w:rsidR="00BC1B05" w:rsidRPr="00BC1B05" w:rsidRDefault="00BC1B05" w:rsidP="00576892">
            <w:pPr>
              <w:spacing w:before="120"/>
              <w:rPr>
                <w:u w:val="single"/>
              </w:rPr>
            </w:pPr>
            <w:r w:rsidRPr="00BC1B05">
              <w:rPr>
                <w:u w:val="single"/>
              </w:rPr>
              <w:t>Address: 714 Terrace Dr. Weatherford, Tx 76086</w:t>
            </w:r>
          </w:p>
        </w:tc>
      </w:tr>
      <w:tr w:rsidR="008B0E32" w:rsidRPr="00C9238F" w14:paraId="651A124D" w14:textId="77777777" w:rsidTr="00576892">
        <w:tc>
          <w:tcPr>
            <w:tcW w:w="342" w:type="pct"/>
            <w:vAlign w:val="bottom"/>
          </w:tcPr>
          <w:p w14:paraId="7D282E92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4BD90C7687FB44F9A295057A0D1739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7"/>
                <w:vAlign w:val="bottom"/>
              </w:tcPr>
              <w:p w14:paraId="098F9A2B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343CF408" w14:textId="77777777" w:rsidR="00C9238F" w:rsidRDefault="00C9238F" w:rsidP="00AF6BFE">
      <w:pPr>
        <w:pStyle w:val="NoSpacing"/>
      </w:pPr>
    </w:p>
    <w:p w14:paraId="1BAC26E3" w14:textId="77777777" w:rsidR="00AC5097" w:rsidRDefault="00AC5097" w:rsidP="00AF6BFE">
      <w:pPr>
        <w:pStyle w:val="NoSpacing"/>
      </w:pPr>
    </w:p>
    <w:p w14:paraId="1703FACB" w14:textId="77777777" w:rsidR="00AC5097" w:rsidRDefault="00AC5097" w:rsidP="00AF6BFE">
      <w:pPr>
        <w:pStyle w:val="NoSpacing"/>
      </w:pPr>
    </w:p>
    <w:p w14:paraId="6AC849D2" w14:textId="15318EB3" w:rsidR="00AC5097" w:rsidRDefault="00AC5097" w:rsidP="00AF6BFE">
      <w:pPr>
        <w:pStyle w:val="NoSpacing"/>
      </w:pPr>
      <w:r>
        <w:t xml:space="preserve">Thank you for your donation. Together we will change the world with and for special needs! </w:t>
      </w:r>
    </w:p>
    <w:p w14:paraId="0406FC8E" w14:textId="77777777" w:rsidR="00AC5097" w:rsidRDefault="00AC5097" w:rsidP="00AF6BFE">
      <w:pPr>
        <w:pStyle w:val="NoSpacing"/>
      </w:pPr>
    </w:p>
    <w:p w14:paraId="559ED497" w14:textId="23D71BC0" w:rsidR="00AC5097" w:rsidRDefault="00AC5097" w:rsidP="00AF6BFE">
      <w:pPr>
        <w:pStyle w:val="NoSpacing"/>
      </w:pPr>
      <w:r>
        <w:t xml:space="preserve">God Bless </w:t>
      </w:r>
    </w:p>
    <w:p w14:paraId="3A69A9BD" w14:textId="1ED57E2B" w:rsidR="00AC5097" w:rsidRDefault="00AC5097" w:rsidP="00AF6BFE">
      <w:pPr>
        <w:pStyle w:val="NoSpacing"/>
      </w:pPr>
      <w:r>
        <w:t>Erica Howell</w:t>
      </w:r>
    </w:p>
    <w:p w14:paraId="225C1664" w14:textId="52D7683F" w:rsidR="00AC5097" w:rsidRPr="00003212" w:rsidRDefault="00AC5097" w:rsidP="00AF6BFE">
      <w:pPr>
        <w:pStyle w:val="NoSpacing"/>
      </w:pPr>
      <w:r>
        <w:t>817-901-8273</w:t>
      </w:r>
    </w:p>
    <w:sectPr w:rsidR="00AC5097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8FCD" w14:textId="77777777" w:rsidR="00BC1B05" w:rsidRDefault="00BC1B05" w:rsidP="00C9238F">
      <w:pPr>
        <w:spacing w:after="0" w:line="240" w:lineRule="auto"/>
      </w:pPr>
      <w:r>
        <w:separator/>
      </w:r>
    </w:p>
  </w:endnote>
  <w:endnote w:type="continuationSeparator" w:id="0">
    <w:p w14:paraId="7E67F015" w14:textId="77777777" w:rsidR="00BC1B05" w:rsidRDefault="00BC1B0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87C50B-8B3E-4B3E-9B6D-21253B035320}"/>
    <w:embedBold r:id="rId2" w:fontKey="{2CDE1D57-39B2-4523-AC77-EFE615F890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F336F84-C069-45AB-BF44-5F6C5212BB4D}"/>
    <w:embedBold r:id="rId4" w:fontKey="{B87A9522-B719-4574-899C-607D58A1C0A9}"/>
    <w:embedItalic r:id="rId5" w:fontKey="{3C937570-A137-4081-BA7E-FD2289A072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3CA7D2C-FD22-4BB9-B98C-E85B2B4D2FF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A308932-2C63-4D31-B285-2FAEB3B7D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291F2D24" w14:textId="77777777" w:rsidTr="00C4167A">
      <w:tc>
        <w:tcPr>
          <w:tcW w:w="4675" w:type="dxa"/>
          <w:vAlign w:val="center"/>
        </w:tcPr>
        <w:p w14:paraId="271793B5" w14:textId="305023D9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E8A4252" w14:textId="59EEE079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C138064" w14:textId="3C26605F" w:rsidR="00576892" w:rsidRPr="00003212" w:rsidRDefault="00BC1B05" w:rsidP="00003212">
    <w:pPr>
      <w:pStyle w:val="NoSpacing"/>
    </w:pPr>
    <w:r>
      <w:rPr>
        <w:noProof/>
        <w:szCs w:val="24"/>
      </w:rPr>
      <w:drawing>
        <wp:anchor distT="0" distB="0" distL="114300" distR="114300" simplePos="0" relativeHeight="251653120" behindDoc="0" locked="0" layoutInCell="1" allowOverlap="1" wp14:anchorId="5EEB8AD2" wp14:editId="58204D44">
          <wp:simplePos x="0" y="0"/>
          <wp:positionH relativeFrom="column">
            <wp:posOffset>-850900</wp:posOffset>
          </wp:positionH>
          <wp:positionV relativeFrom="paragraph">
            <wp:posOffset>-242570</wp:posOffset>
          </wp:positionV>
          <wp:extent cx="2200275" cy="558800"/>
          <wp:effectExtent l="0" t="0" r="9525" b="0"/>
          <wp:wrapNone/>
          <wp:docPr id="757260404" name="Picture 1" descr="A colorful puzzle pieces with lett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260404" name="Picture 1" descr="A colorful puzzle pieces with letter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AB81" w14:textId="77777777" w:rsidR="00BC1B05" w:rsidRDefault="00BC1B05" w:rsidP="00C9238F">
      <w:pPr>
        <w:spacing w:after="0" w:line="240" w:lineRule="auto"/>
      </w:pPr>
      <w:r>
        <w:separator/>
      </w:r>
    </w:p>
  </w:footnote>
  <w:footnote w:type="continuationSeparator" w:id="0">
    <w:p w14:paraId="4956617E" w14:textId="77777777" w:rsidR="00BC1B05" w:rsidRDefault="00BC1B0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7136" w14:textId="40E50CF7" w:rsidR="00C9238F" w:rsidRPr="00C9238F" w:rsidRDefault="00BC1B05" w:rsidP="00576892">
    <w:pPr>
      <w:pStyle w:val="NoSpacing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E2F2CD5" wp14:editId="68DEC40A">
          <wp:simplePos x="0" y="0"/>
          <wp:positionH relativeFrom="margin">
            <wp:posOffset>5687052</wp:posOffset>
          </wp:positionH>
          <wp:positionV relativeFrom="paragraph">
            <wp:posOffset>-303848</wp:posOffset>
          </wp:positionV>
          <wp:extent cx="497154" cy="629894"/>
          <wp:effectExtent l="0" t="66358" r="84773" b="141922"/>
          <wp:wrapNone/>
          <wp:docPr id="1586023671" name="Picture 1586023671" descr="Autism Puzzle Piece Clip Art - ClipArt B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ism Puzzle Piece Clip Art - ClipArt B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565061">
                    <a:off x="0" y="0"/>
                    <a:ext cx="497154" cy="62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F4C0BB0" wp14:editId="2FBB98FC">
          <wp:simplePos x="0" y="0"/>
          <wp:positionH relativeFrom="margin">
            <wp:posOffset>5040631</wp:posOffset>
          </wp:positionH>
          <wp:positionV relativeFrom="paragraph">
            <wp:posOffset>-311135</wp:posOffset>
          </wp:positionV>
          <wp:extent cx="497154" cy="629894"/>
          <wp:effectExtent l="133350" t="0" r="55880" b="94615"/>
          <wp:wrapNone/>
          <wp:docPr id="1" name="Picture 1" descr="Autism Puzzle Piece Clip Art - ClipArt B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ism Puzzle Piece Clip Art - ClipArt B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36022">
                    <a:off x="0" y="0"/>
                    <a:ext cx="497154" cy="62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6C8881" wp14:editId="6C1A0A26">
              <wp:simplePos x="0" y="0"/>
              <wp:positionH relativeFrom="column">
                <wp:posOffset>1628775</wp:posOffset>
              </wp:positionH>
              <wp:positionV relativeFrom="paragraph">
                <wp:posOffset>-209550</wp:posOffset>
              </wp:positionV>
              <wp:extent cx="3200400" cy="629285"/>
              <wp:effectExtent l="0" t="0" r="0" b="635"/>
              <wp:wrapNone/>
              <wp:docPr id="20152496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29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7C1DAB" w14:textId="7BE0F9E0" w:rsidR="00BC1B05" w:rsidRPr="00BC1B05" w:rsidRDefault="00BC1B05" w:rsidP="00BC1B05">
                          <w:pPr>
                            <w:pStyle w:val="NoSpacing"/>
                            <w:jc w:val="center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1B05"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Donation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6C88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8.25pt;margin-top:-16.5pt;width:252pt;height:49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" filled="f" stroked="f">
              <v:fill o:detectmouseclick="t"/>
              <v:textbox style="mso-fit-shape-to-text:t">
                <w:txbxContent>
                  <w:p w14:paraId="577C1DAB" w14:textId="7BE0F9E0" w:rsidR="00BC1B05" w:rsidRPr="00BC1B05" w:rsidRDefault="00BC1B05" w:rsidP="00BC1B05">
                    <w:pPr>
                      <w:pStyle w:val="NoSpacing"/>
                      <w:jc w:val="center"/>
                      <w:rPr>
                        <w:b/>
                        <w:noProof/>
                        <w:color w:val="FFFF00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C1B05">
                      <w:rPr>
                        <w:b/>
                        <w:noProof/>
                        <w:color w:val="FFFF00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Donation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CC7183D" wp14:editId="33CECB1D">
          <wp:simplePos x="0" y="0"/>
          <wp:positionH relativeFrom="column">
            <wp:posOffset>-866775</wp:posOffset>
          </wp:positionH>
          <wp:positionV relativeFrom="paragraph">
            <wp:posOffset>-400050</wp:posOffset>
          </wp:positionV>
          <wp:extent cx="1962150" cy="548186"/>
          <wp:effectExtent l="0" t="0" r="0" b="4445"/>
          <wp:wrapNone/>
          <wp:docPr id="228250629" name="Picture 2" descr="A colorful text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250629" name="Picture 2" descr="A colorful text with black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548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3431928">
    <w:abstractNumId w:val="11"/>
  </w:num>
  <w:num w:numId="2" w16cid:durableId="1680355459">
    <w:abstractNumId w:val="7"/>
  </w:num>
  <w:num w:numId="3" w16cid:durableId="320088462">
    <w:abstractNumId w:val="15"/>
  </w:num>
  <w:num w:numId="4" w16cid:durableId="800462708">
    <w:abstractNumId w:val="12"/>
  </w:num>
  <w:num w:numId="5" w16cid:durableId="578566260">
    <w:abstractNumId w:val="13"/>
  </w:num>
  <w:num w:numId="6" w16cid:durableId="765268463">
    <w:abstractNumId w:val="19"/>
  </w:num>
  <w:num w:numId="7" w16cid:durableId="530728404">
    <w:abstractNumId w:val="6"/>
  </w:num>
  <w:num w:numId="8" w16cid:durableId="1686785804">
    <w:abstractNumId w:val="10"/>
  </w:num>
  <w:num w:numId="9" w16cid:durableId="1256594172">
    <w:abstractNumId w:val="17"/>
  </w:num>
  <w:num w:numId="10" w16cid:durableId="1821341484">
    <w:abstractNumId w:val="1"/>
  </w:num>
  <w:num w:numId="11" w16cid:durableId="209078581">
    <w:abstractNumId w:val="5"/>
  </w:num>
  <w:num w:numId="12" w16cid:durableId="787626586">
    <w:abstractNumId w:val="0"/>
  </w:num>
  <w:num w:numId="13" w16cid:durableId="1006130037">
    <w:abstractNumId w:val="2"/>
  </w:num>
  <w:num w:numId="14" w16cid:durableId="985163039">
    <w:abstractNumId w:val="9"/>
  </w:num>
  <w:num w:numId="15" w16cid:durableId="755397544">
    <w:abstractNumId w:val="8"/>
  </w:num>
  <w:num w:numId="16" w16cid:durableId="1608272221">
    <w:abstractNumId w:val="16"/>
  </w:num>
  <w:num w:numId="17" w16cid:durableId="1251619006">
    <w:abstractNumId w:val="3"/>
  </w:num>
  <w:num w:numId="18" w16cid:durableId="368185583">
    <w:abstractNumId w:val="21"/>
  </w:num>
  <w:num w:numId="19" w16cid:durableId="199057261">
    <w:abstractNumId w:val="18"/>
  </w:num>
  <w:num w:numId="20" w16cid:durableId="996960412">
    <w:abstractNumId w:val="14"/>
  </w:num>
  <w:num w:numId="21" w16cid:durableId="441341269">
    <w:abstractNumId w:val="20"/>
  </w:num>
  <w:num w:numId="22" w16cid:durableId="17202036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05"/>
    <w:rsid w:val="00003212"/>
    <w:rsid w:val="00052382"/>
    <w:rsid w:val="0006568A"/>
    <w:rsid w:val="00065A07"/>
    <w:rsid w:val="00076F0F"/>
    <w:rsid w:val="00084253"/>
    <w:rsid w:val="000D1F49"/>
    <w:rsid w:val="00147E72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C649E"/>
    <w:rsid w:val="009F619A"/>
    <w:rsid w:val="009F6DDE"/>
    <w:rsid w:val="00A1613A"/>
    <w:rsid w:val="00A370A8"/>
    <w:rsid w:val="00AC5097"/>
    <w:rsid w:val="00AF6BFE"/>
    <w:rsid w:val="00BC1B05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F0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a%20Howell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9005FE0E5D42A385952A712B6C4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55951-30B6-40FA-A1D6-9FBC3B18BCA8}"/>
      </w:docPartPr>
      <w:docPartBody>
        <w:p w:rsidR="00000000" w:rsidRDefault="007E133F">
          <w:pPr>
            <w:pStyle w:val="6D9005FE0E5D42A385952A712B6C4163"/>
          </w:pPr>
          <w:r w:rsidRPr="00576892">
            <w:t>First Name</w:t>
          </w:r>
        </w:p>
      </w:docPartBody>
    </w:docPart>
    <w:docPart>
      <w:docPartPr>
        <w:name w:val="632D009357394A25AC2B3B1390183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55212-242B-4C82-AFEB-676A4E9B4DB5}"/>
      </w:docPartPr>
      <w:docPartBody>
        <w:p w:rsidR="00000000" w:rsidRDefault="007E133F">
          <w:pPr>
            <w:pStyle w:val="632D009357394A25AC2B3B1390183654"/>
          </w:pPr>
          <w:r w:rsidRPr="00576892">
            <w:t>Last Name</w:t>
          </w:r>
        </w:p>
      </w:docPartBody>
    </w:docPart>
    <w:docPart>
      <w:docPartPr>
        <w:name w:val="2FCAA2D363364CFD9DB4F95D97B13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0FF19-38BB-4913-B7FB-930E24D43ADB}"/>
      </w:docPartPr>
      <w:docPartBody>
        <w:p w:rsidR="00000000" w:rsidRDefault="007E133F">
          <w:pPr>
            <w:pStyle w:val="2FCAA2D363364CFD9DB4F95D97B13999"/>
          </w:pPr>
          <w:r w:rsidRPr="00576892">
            <w:t>Address</w:t>
          </w:r>
        </w:p>
      </w:docPartBody>
    </w:docPart>
    <w:docPart>
      <w:docPartPr>
        <w:name w:val="05FA644C338142D1ADBE64C9CEBAC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D032-3678-4241-9297-201906A4FBD6}"/>
      </w:docPartPr>
      <w:docPartBody>
        <w:p w:rsidR="00000000" w:rsidRDefault="007E133F">
          <w:pPr>
            <w:pStyle w:val="05FA644C338142D1ADBE64C9CEBAC85A"/>
          </w:pPr>
          <w:r w:rsidRPr="00576892">
            <w:t>City/State/Zip</w:t>
          </w:r>
        </w:p>
      </w:docPartBody>
    </w:docPart>
    <w:docPart>
      <w:docPartPr>
        <w:name w:val="E3735EAD110640218D4E67DDE7A2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042F2-4232-478B-9636-20BE1EF00717}"/>
      </w:docPartPr>
      <w:docPartBody>
        <w:p w:rsidR="00000000" w:rsidRDefault="007E133F">
          <w:pPr>
            <w:pStyle w:val="E3735EAD110640218D4E67DDE7A267A5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B53C0ACDAE414CE4BF6D21AEDCA8B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D2F06-5E64-4DE5-9719-30D0AB942A56}"/>
      </w:docPartPr>
      <w:docPartBody>
        <w:p w:rsidR="00000000" w:rsidRDefault="007E133F">
          <w:pPr>
            <w:pStyle w:val="B53C0ACDAE414CE4BF6D21AEDCA8B611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5272D367D04E4CBB8358E094F1388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95853-5EFA-4E8E-BB50-04065FA15137}"/>
      </w:docPartPr>
      <w:docPartBody>
        <w:p w:rsidR="00000000" w:rsidRDefault="007E133F">
          <w:pPr>
            <w:pStyle w:val="5272D367D04E4CBB8358E094F13887DC"/>
          </w:pPr>
          <w:r w:rsidRPr="00576892">
            <w:t>Email</w:t>
          </w:r>
        </w:p>
      </w:docPartBody>
    </w:docPart>
    <w:docPart>
      <w:docPartPr>
        <w:name w:val="04E28AF242EF457FBE4F694144B72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4C264-59AD-4C3E-B5A7-B17F9C113C9E}"/>
      </w:docPartPr>
      <w:docPartBody>
        <w:p w:rsidR="00000000" w:rsidRDefault="007E133F">
          <w:pPr>
            <w:pStyle w:val="04E28AF242EF457FBE4F694144B720A5"/>
          </w:pPr>
          <w:r w:rsidRPr="00576892">
            <w:t>Enclosed is my tax-deductible gift of</w:t>
          </w:r>
        </w:p>
      </w:docPartBody>
    </w:docPart>
    <w:docPart>
      <w:docPartPr>
        <w:name w:val="6134CD4D75D74C80A198A75EA709B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D127A-FA46-46B2-B130-0C9431B1BE87}"/>
      </w:docPartPr>
      <w:docPartBody>
        <w:p w:rsidR="00000000" w:rsidRDefault="007E133F">
          <w:pPr>
            <w:pStyle w:val="6134CD4D75D74C80A198A75EA709BF77"/>
          </w:pPr>
          <w:r w:rsidRPr="00576892">
            <w:t>I would like my donation applied toward:</w:t>
          </w:r>
        </w:p>
      </w:docPartBody>
    </w:docPart>
    <w:docPart>
      <w:docPartPr>
        <w:name w:val="D22E5E9D06364DCE87CAF14689828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D03B-FFD5-41C1-844F-0E7C6253BB91}"/>
      </w:docPartPr>
      <w:docPartBody>
        <w:p w:rsidR="00000000" w:rsidRDefault="007E133F">
          <w:pPr>
            <w:pStyle w:val="D22E5E9D06364DCE87CAF146898281BD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4BD90C7687FB44F9A295057A0D173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7CE26-BDCC-4A2C-9205-1774D6800FD8}"/>
      </w:docPartPr>
      <w:docPartBody>
        <w:p w:rsidR="00000000" w:rsidRDefault="007E133F">
          <w:pPr>
            <w:pStyle w:val="4BD90C7687FB44F9A295057A0D17394D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9005FE0E5D42A385952A712B6C4163">
    <w:name w:val="6D9005FE0E5D42A385952A712B6C4163"/>
  </w:style>
  <w:style w:type="paragraph" w:customStyle="1" w:styleId="632D009357394A25AC2B3B1390183654">
    <w:name w:val="632D009357394A25AC2B3B1390183654"/>
  </w:style>
  <w:style w:type="paragraph" w:customStyle="1" w:styleId="2FCAA2D363364CFD9DB4F95D97B13999">
    <w:name w:val="2FCAA2D363364CFD9DB4F95D97B13999"/>
  </w:style>
  <w:style w:type="paragraph" w:customStyle="1" w:styleId="05FA644C338142D1ADBE64C9CEBAC85A">
    <w:name w:val="05FA644C338142D1ADBE64C9CEBAC85A"/>
  </w:style>
  <w:style w:type="paragraph" w:customStyle="1" w:styleId="E3735EAD110640218D4E67DDE7A267A5">
    <w:name w:val="E3735EAD110640218D4E67DDE7A267A5"/>
  </w:style>
  <w:style w:type="paragraph" w:customStyle="1" w:styleId="B53C0ACDAE414CE4BF6D21AEDCA8B611">
    <w:name w:val="B53C0ACDAE414CE4BF6D21AEDCA8B611"/>
  </w:style>
  <w:style w:type="paragraph" w:customStyle="1" w:styleId="5272D367D04E4CBB8358E094F13887DC">
    <w:name w:val="5272D367D04E4CBB8358E094F13887DC"/>
  </w:style>
  <w:style w:type="paragraph" w:customStyle="1" w:styleId="04E28AF242EF457FBE4F694144B720A5">
    <w:name w:val="04E28AF242EF457FBE4F694144B720A5"/>
  </w:style>
  <w:style w:type="paragraph" w:customStyle="1" w:styleId="6134CD4D75D74C80A198A75EA709BF77">
    <w:name w:val="6134CD4D75D74C80A198A75EA709BF77"/>
  </w:style>
  <w:style w:type="paragraph" w:customStyle="1" w:styleId="D22E5E9D06364DCE87CAF146898281BD">
    <w:name w:val="D22E5E9D06364DCE87CAF146898281BD"/>
  </w:style>
  <w:style w:type="paragraph" w:customStyle="1" w:styleId="51017AE4FCB94343B185BDE2A07F7CD6">
    <w:name w:val="51017AE4FCB94343B185BDE2A07F7CD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961BD5102574F0193E221EA6056EC47">
    <w:name w:val="E961BD5102574F0193E221EA6056EC47"/>
  </w:style>
  <w:style w:type="paragraph" w:customStyle="1" w:styleId="B629470CC6714EB7816BE0356582FCD9">
    <w:name w:val="B629470CC6714EB7816BE0356582FCD9"/>
  </w:style>
  <w:style w:type="paragraph" w:customStyle="1" w:styleId="4BD90C7687FB44F9A295057A0D17394D">
    <w:name w:val="4BD90C7687FB44F9A295057A0D1739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2023-09-17T04:53:00Z</dcterms:created>
  <dcterms:modified xsi:type="dcterms:W3CDTF">2023-09-17T04:53:00Z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